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4050"/>
        <w:gridCol w:w="520"/>
        <w:gridCol w:w="20"/>
        <w:gridCol w:w="4519"/>
        <w:gridCol w:w="20"/>
        <w:gridCol w:w="1041"/>
        <w:gridCol w:w="4230"/>
      </w:tblGrid>
      <w:tr w:rsidR="00007663" w14:paraId="63B784C1" w14:textId="77777777" w:rsidTr="00D40AC3">
        <w:trPr>
          <w:trHeight w:hRule="exact" w:val="10800"/>
          <w:jc w:val="center"/>
        </w:trPr>
        <w:tc>
          <w:tcPr>
            <w:tcW w:w="4050" w:type="dxa"/>
          </w:tcPr>
          <w:p w14:paraId="5AF316F9" w14:textId="77777777" w:rsidR="00712967" w:rsidRDefault="007C7867" w:rsidP="00712967">
            <w:r>
              <w:rPr>
                <w:noProof/>
                <w:lang w:eastAsia="en-US"/>
              </w:rPr>
              <w:drawing>
                <wp:inline distT="0" distB="0" distL="0" distR="0" wp14:anchorId="13D80E2F" wp14:editId="62A4E076">
                  <wp:extent cx="1828800" cy="18135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orseshoe_blossom_climb_by_2face_tattoo[1]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91CFE">
              <w:rPr>
                <w:noProof/>
                <w:lang w:eastAsia="en-US"/>
              </w:rPr>
              <w:drawing>
                <wp:inline distT="0" distB="0" distL="0" distR="0" wp14:anchorId="6A440254" wp14:editId="4E1A4D32">
                  <wp:extent cx="2774315" cy="3389586"/>
                  <wp:effectExtent l="0" t="0" r="6985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alkinghorse[1]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087" cy="34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C54837" w14:textId="77777777" w:rsidR="0056486C" w:rsidRPr="00C61B17" w:rsidRDefault="0056486C" w:rsidP="00C61B17">
            <w:pPr>
              <w:pStyle w:val="Heading1"/>
              <w:rPr>
                <w:sz w:val="96"/>
              </w:rPr>
            </w:pPr>
            <w:r w:rsidRPr="00C61B17">
              <w:rPr>
                <w:sz w:val="72"/>
              </w:rPr>
              <w:t>Contact Us</w:t>
            </w:r>
          </w:p>
          <w:p w14:paraId="3D704630" w14:textId="77777777" w:rsidR="0056486C" w:rsidRPr="0056486C" w:rsidRDefault="0056486C" w:rsidP="0056486C">
            <w:pPr>
              <w:spacing w:line="240" w:lineRule="auto"/>
              <w:rPr>
                <w:sz w:val="28"/>
                <w:szCs w:val="28"/>
              </w:rPr>
            </w:pPr>
            <w:r w:rsidRPr="0056486C">
              <w:rPr>
                <w:sz w:val="28"/>
                <w:szCs w:val="28"/>
              </w:rPr>
              <w:t>April Pearson (Owner and CEO)</w:t>
            </w:r>
          </w:p>
          <w:p w14:paraId="174181F9" w14:textId="77777777" w:rsidR="0056486C" w:rsidRPr="0056486C" w:rsidRDefault="0056486C" w:rsidP="0056486C">
            <w:pPr>
              <w:rPr>
                <w:sz w:val="28"/>
              </w:rPr>
            </w:pPr>
            <w:r w:rsidRPr="0056486C">
              <w:rPr>
                <w:sz w:val="28"/>
              </w:rPr>
              <w:t>Phone: (270)-564-7177</w:t>
            </w:r>
            <w:r w:rsidRPr="0056486C">
              <w:rPr>
                <w:sz w:val="28"/>
              </w:rPr>
              <w:br/>
              <w:t>Email: apdawn3810@gmail.com</w:t>
            </w:r>
            <w:r w:rsidRPr="0056486C">
              <w:rPr>
                <w:sz w:val="28"/>
              </w:rPr>
              <w:br/>
              <w:t xml:space="preserve">Facebook: A&amp;A Horse Haven </w:t>
            </w:r>
          </w:p>
          <w:p w14:paraId="4723DB77" w14:textId="77777777" w:rsidR="0056486C" w:rsidRPr="0056486C" w:rsidRDefault="0056486C" w:rsidP="0056486C">
            <w:pPr>
              <w:rPr>
                <w:sz w:val="24"/>
              </w:rPr>
            </w:pPr>
            <w:r w:rsidRPr="0056486C">
              <w:rPr>
                <w:sz w:val="24"/>
              </w:rPr>
              <w:t>https://m.facebook.com/AA-horse-haven-244018666842573/</w:t>
            </w:r>
          </w:p>
          <w:p w14:paraId="45A72BF0" w14:textId="77777777" w:rsidR="00E91CFE" w:rsidRDefault="00E91CFE" w:rsidP="0056486C">
            <w:pPr>
              <w:pStyle w:val="ListBullet"/>
              <w:numPr>
                <w:ilvl w:val="0"/>
                <w:numId w:val="0"/>
              </w:numPr>
              <w:ind w:left="288"/>
            </w:pPr>
            <w:r>
              <w:rPr>
                <w:noProof/>
                <w:lang w:eastAsia="en-US"/>
              </w:rPr>
              <w:drawing>
                <wp:inline distT="0" distB="0" distL="0" distR="0" wp14:anchorId="62105A98" wp14:editId="2870547C">
                  <wp:extent cx="1308100" cy="835573"/>
                  <wp:effectExtent l="0" t="0" r="635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orseshoe_blossom_climb_by_2face_tattoo[1]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879" cy="868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PlainTable4"/>
              <w:tblW w:w="4590" w:type="dxa"/>
              <w:tblLayout w:type="fixed"/>
              <w:tblLook w:val="0620" w:firstRow="1" w:lastRow="0" w:firstColumn="0" w:lastColumn="0" w:noHBand="1" w:noVBand="1"/>
            </w:tblPr>
            <w:tblGrid>
              <w:gridCol w:w="2700"/>
              <w:gridCol w:w="1890"/>
            </w:tblGrid>
            <w:tr w:rsidR="00E91CFE" w:rsidRPr="0056486C" w14:paraId="7C56644F" w14:textId="77777777" w:rsidTr="002714B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941" w:type="pct"/>
                  <w:vAlign w:val="center"/>
                </w:tcPr>
                <w:p w14:paraId="394D6982" w14:textId="77777777" w:rsidR="00E91CFE" w:rsidRDefault="00E91CFE" w:rsidP="00E91CFE"/>
              </w:tc>
              <w:tc>
                <w:tcPr>
                  <w:tcW w:w="2059" w:type="pct"/>
                  <w:vAlign w:val="center"/>
                </w:tcPr>
                <w:sdt>
                  <w:sdtPr>
                    <w:rPr>
                      <w:sz w:val="40"/>
                    </w:rPr>
                    <w:alias w:val="Company"/>
                    <w:tag w:val=""/>
                    <w:id w:val="-108818510"/>
                    <w:placeholder>
                      <w:docPart w:val="1F0690D36BDA4C859A40B685A96BA0CC"/>
                    </w:placeholder>
                    <w:dataBinding w:prefixMappings="xmlns:ns0='http://schemas.openxmlformats.org/officeDocument/2006/extended-properties' " w:xpath="/ns0:Properties[1]/ns0:Company[1]" w:storeItemID="{6668398D-A668-4E3E-A5EB-62B293D839F1}"/>
                    <w:text/>
                  </w:sdtPr>
                  <w:sdtEndPr/>
                  <w:sdtContent>
                    <w:p w14:paraId="69D57977" w14:textId="77777777" w:rsidR="00E91CFE" w:rsidRPr="0056486C" w:rsidRDefault="00C61B17" w:rsidP="00E91CFE">
                      <w:pPr>
                        <w:pStyle w:val="Company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A&amp;A Horse Haven Informational Brochure</w:t>
                      </w:r>
                    </w:p>
                  </w:sdtContent>
                </w:sdt>
                <w:p w14:paraId="3DA1B0E2" w14:textId="77777777" w:rsidR="00E91CFE" w:rsidRPr="0056486C" w:rsidRDefault="00E91CFE" w:rsidP="00E91CFE">
                  <w:pPr>
                    <w:pStyle w:val="Footer"/>
                    <w:rPr>
                      <w:b w:val="0"/>
                      <w:bCs w:val="0"/>
                      <w:sz w:val="40"/>
                    </w:rPr>
                  </w:pPr>
                  <w:r w:rsidRPr="0056486C">
                    <w:rPr>
                      <w:sz w:val="40"/>
                    </w:rPr>
                    <w:t xml:space="preserve">Boaz, KY </w:t>
                  </w:r>
                </w:p>
                <w:p w14:paraId="7F0BA218" w14:textId="77777777" w:rsidR="00E91CFE" w:rsidRPr="0056486C" w:rsidRDefault="00E91CFE" w:rsidP="00E91CFE">
                  <w:pPr>
                    <w:pStyle w:val="Footer"/>
                    <w:rPr>
                      <w:sz w:val="40"/>
                    </w:rPr>
                  </w:pPr>
                </w:p>
              </w:tc>
            </w:tr>
          </w:tbl>
          <w:p w14:paraId="195312A1" w14:textId="77777777" w:rsidR="00007663" w:rsidRDefault="00007663" w:rsidP="0056486C">
            <w:pPr>
              <w:pStyle w:val="ListBullet"/>
              <w:numPr>
                <w:ilvl w:val="0"/>
                <w:numId w:val="0"/>
              </w:numPr>
              <w:ind w:left="288"/>
            </w:pPr>
          </w:p>
        </w:tc>
        <w:tc>
          <w:tcPr>
            <w:tcW w:w="520" w:type="dxa"/>
          </w:tcPr>
          <w:p w14:paraId="22FE5B92" w14:textId="77777777" w:rsidR="00007663" w:rsidRDefault="00007663"/>
        </w:tc>
        <w:tc>
          <w:tcPr>
            <w:tcW w:w="20" w:type="dxa"/>
          </w:tcPr>
          <w:p w14:paraId="130BA28B" w14:textId="77777777" w:rsidR="00007663" w:rsidRDefault="00007663"/>
        </w:tc>
        <w:tc>
          <w:tcPr>
            <w:tcW w:w="4519" w:type="dxa"/>
          </w:tcPr>
          <w:p w14:paraId="4067724E" w14:textId="77777777" w:rsidR="00C61B17" w:rsidRDefault="00C61B17"/>
          <w:p w14:paraId="5B9902EF" w14:textId="77777777" w:rsidR="00C61B17" w:rsidRPr="00C61B17" w:rsidRDefault="00C61B17" w:rsidP="00C61B17">
            <w:pPr>
              <w:pStyle w:val="Heading1"/>
              <w:rPr>
                <w:sz w:val="44"/>
              </w:rPr>
            </w:pPr>
            <w:r w:rsidRPr="00C61B17">
              <w:rPr>
                <w:sz w:val="44"/>
              </w:rPr>
              <w:t>Get a life, Get a horse!</w:t>
            </w:r>
          </w:p>
          <w:p w14:paraId="18127A8C" w14:textId="77777777" w:rsidR="00C61B17" w:rsidRDefault="00C61B17"/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519"/>
            </w:tblGrid>
            <w:tr w:rsidR="00007663" w14:paraId="52804F11" w14:textId="77777777">
              <w:trPr>
                <w:trHeight w:hRule="exact" w:val="7920"/>
              </w:trPr>
              <w:tc>
                <w:tcPr>
                  <w:tcW w:w="5000" w:type="pct"/>
                </w:tcPr>
                <w:p w14:paraId="17F3F9AB" w14:textId="77777777" w:rsidR="0056486C" w:rsidRDefault="00E408FB" w:rsidP="0056486C">
                  <w:pPr>
                    <w:pStyle w:val="Heading1"/>
                  </w:pPr>
                  <w:r>
                    <w:t>Who We Are</w:t>
                  </w:r>
                </w:p>
                <w:p w14:paraId="05BDE06E" w14:textId="77777777" w:rsidR="00007663" w:rsidRDefault="00E408FB" w:rsidP="0056486C">
                  <w:pPr>
                    <w:pStyle w:val="Heading1"/>
                  </w:pPr>
                  <w:r>
                    <w:t>About Us</w:t>
                  </w:r>
                </w:p>
                <w:p w14:paraId="60577E20" w14:textId="77777777" w:rsidR="0056486C" w:rsidRPr="0056486C" w:rsidRDefault="00362AA3" w:rsidP="0056486C">
                  <w:pPr>
                    <w:rPr>
                      <w:sz w:val="32"/>
                    </w:rPr>
                  </w:pPr>
                  <w:r w:rsidRPr="0056486C">
                    <w:rPr>
                      <w:sz w:val="28"/>
                    </w:rPr>
                    <w:t xml:space="preserve">Our mission here at A&amp;A Horse Haven is to be the voice, the aid, the help, the friend, and the advocate for the horse since they cannot do it themselves. We are a nonprofit equine rescue that focuses on saving horses from auctions that do not have a home prospect. We also provide help and aid to the sick, abused, </w:t>
                  </w:r>
                  <w:r w:rsidR="0056486C" w:rsidRPr="0056486C">
                    <w:rPr>
                      <w:sz w:val="28"/>
                    </w:rPr>
                    <w:t>neglected, unwanted</w:t>
                  </w:r>
                  <w:r w:rsidRPr="0056486C">
                    <w:rPr>
                      <w:sz w:val="28"/>
                    </w:rPr>
                    <w:t xml:space="preserve">, </w:t>
                  </w:r>
                  <w:r w:rsidR="0056486C" w:rsidRPr="0056486C">
                    <w:rPr>
                      <w:sz w:val="28"/>
                    </w:rPr>
                    <w:t>and starving horses. We specialize in rehabbing, refeeding, and rehoming these horses. We will be their voice because they don’t have one.</w:t>
                  </w:r>
                </w:p>
                <w:p w14:paraId="178E8B3D" w14:textId="77777777" w:rsidR="00712967" w:rsidRDefault="00712967" w:rsidP="0056486C">
                  <w:r>
                    <w:rPr>
                      <w:sz w:val="28"/>
                    </w:rPr>
                    <w:t xml:space="preserve"> </w:t>
                  </w:r>
                </w:p>
              </w:tc>
            </w:tr>
            <w:tr w:rsidR="00007663" w14:paraId="2D6422E6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14:paraId="1F6629F3" w14:textId="77777777" w:rsidR="00007663" w:rsidRDefault="00007663"/>
              </w:tc>
            </w:tr>
          </w:tbl>
          <w:p w14:paraId="759BA04D" w14:textId="77777777" w:rsidR="00007663" w:rsidRDefault="00007663"/>
        </w:tc>
        <w:tc>
          <w:tcPr>
            <w:tcW w:w="20" w:type="dxa"/>
          </w:tcPr>
          <w:p w14:paraId="6E61A680" w14:textId="77777777" w:rsidR="00007663" w:rsidRDefault="00007663"/>
        </w:tc>
        <w:tc>
          <w:tcPr>
            <w:tcW w:w="1041" w:type="dxa"/>
          </w:tcPr>
          <w:p w14:paraId="333D7882" w14:textId="77777777" w:rsidR="00007663" w:rsidRDefault="00007663"/>
        </w:tc>
        <w:tc>
          <w:tcPr>
            <w:tcW w:w="4230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230"/>
            </w:tblGrid>
            <w:tr w:rsidR="00007663" w14:paraId="4DBE29A7" w14:textId="77777777" w:rsidTr="005A4082">
              <w:trPr>
                <w:trHeight w:hRule="exact" w:val="3510"/>
              </w:trPr>
              <w:tc>
                <w:tcPr>
                  <w:tcW w:w="5000" w:type="pct"/>
                </w:tcPr>
                <w:p w14:paraId="5844DE61" w14:textId="77777777" w:rsidR="00007663" w:rsidRDefault="003D42E8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7865D5A9" wp14:editId="75C2B292">
                        <wp:extent cx="2930598" cy="2317531"/>
                        <wp:effectExtent l="0" t="0" r="3175" b="698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DSCN0277[1]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79162" cy="23559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5141032" w14:textId="77777777" w:rsidR="003D42E8" w:rsidRPr="003D42E8" w:rsidRDefault="003D42E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07663" w14:paraId="1B76CC42" w14:textId="77777777" w:rsidTr="005A4082">
              <w:trPr>
                <w:trHeight w:hRule="exact" w:val="119"/>
              </w:trPr>
              <w:tc>
                <w:tcPr>
                  <w:tcW w:w="5000" w:type="pct"/>
                </w:tcPr>
                <w:p w14:paraId="1350BD31" w14:textId="77777777" w:rsidR="00007663" w:rsidRDefault="00007663"/>
              </w:tc>
            </w:tr>
            <w:tr w:rsidR="00007663" w14:paraId="451DE0A2" w14:textId="77777777" w:rsidTr="005A4082">
              <w:trPr>
                <w:trHeight w:hRule="exact" w:val="2052"/>
              </w:trPr>
              <w:sdt>
                <w:sdtPr>
                  <w:rPr>
                    <w:sz w:val="48"/>
                  </w:rPr>
                  <w:alias w:val="Company"/>
                  <w:tag w:val=""/>
                  <w:id w:val="1274751255"/>
                  <w:placeholder>
                    <w:docPart w:val="C7B6725E20754C719960556648E81254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C45238" w:themeFill="accent1"/>
                    </w:tcPr>
                    <w:p w14:paraId="3786B015" w14:textId="77777777" w:rsidR="00007663" w:rsidRDefault="0056486C" w:rsidP="00987A98">
                      <w:pPr>
                        <w:pStyle w:val="Title"/>
                        <w:jc w:val="center"/>
                      </w:pPr>
                      <w:r>
                        <w:rPr>
                          <w:sz w:val="48"/>
                        </w:rPr>
                        <w:t xml:space="preserve">A&amp;A Horse Haven </w:t>
                      </w:r>
                      <w:r w:rsidR="00C61B17">
                        <w:rPr>
                          <w:sz w:val="48"/>
                        </w:rPr>
                        <w:t>Informational Brochure</w:t>
                      </w:r>
                    </w:p>
                  </w:tc>
                </w:sdtContent>
              </w:sdt>
            </w:tr>
            <w:tr w:rsidR="00007663" w14:paraId="6C3343BD" w14:textId="77777777" w:rsidTr="005A4082">
              <w:trPr>
                <w:trHeight w:hRule="exact" w:val="1431"/>
              </w:trPr>
              <w:tc>
                <w:tcPr>
                  <w:tcW w:w="5000" w:type="pct"/>
                  <w:shd w:val="clear" w:color="auto" w:fill="C45238" w:themeFill="accent1"/>
                  <w:vAlign w:val="bottom"/>
                </w:tcPr>
                <w:p w14:paraId="263F79E0" w14:textId="77777777" w:rsidR="00007663" w:rsidRPr="00987A98" w:rsidRDefault="00987A98" w:rsidP="00987A98">
                  <w:pPr>
                    <w:pStyle w:val="Subtitle"/>
                    <w:ind w:left="0"/>
                    <w:jc w:val="center"/>
                    <w:rPr>
                      <w:sz w:val="36"/>
                      <w:szCs w:val="36"/>
                    </w:rPr>
                  </w:pPr>
                  <w:r w:rsidRPr="00987A98">
                    <w:rPr>
                      <w:sz w:val="36"/>
                      <w:szCs w:val="36"/>
                    </w:rPr>
                    <w:t>We save Horses! What is Your Super Power?</w:t>
                  </w:r>
                </w:p>
              </w:tc>
            </w:tr>
          </w:tbl>
          <w:p w14:paraId="05BAA0CD" w14:textId="77777777" w:rsidR="00007663" w:rsidRDefault="005A4082">
            <w:r>
              <w:rPr>
                <w:noProof/>
                <w:lang w:eastAsia="en-US"/>
              </w:rPr>
              <w:drawing>
                <wp:inline distT="0" distB="0" distL="0" distR="0" wp14:anchorId="494986BF" wp14:editId="24C32308">
                  <wp:extent cx="3314517" cy="2217880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estnut_horse_head,_all_excited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478" cy="2219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6CC75E" w14:textId="77777777" w:rsidR="00007663" w:rsidRDefault="00007663">
      <w:pPr>
        <w:pStyle w:val="NoSpacing"/>
      </w:pPr>
    </w:p>
    <w:tbl>
      <w:tblPr>
        <w:tblStyle w:val="TableLayout"/>
        <w:tblW w:w="14220" w:type="dxa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4410"/>
        <w:gridCol w:w="20"/>
        <w:gridCol w:w="250"/>
        <w:gridCol w:w="5060"/>
        <w:gridCol w:w="20"/>
        <w:gridCol w:w="230"/>
        <w:gridCol w:w="4230"/>
      </w:tblGrid>
      <w:tr w:rsidR="00D40AC3" w14:paraId="38E388E4" w14:textId="77777777" w:rsidTr="00D40AC3">
        <w:trPr>
          <w:trHeight w:hRule="exact" w:val="10800"/>
          <w:jc w:val="center"/>
        </w:trPr>
        <w:tc>
          <w:tcPr>
            <w:tcW w:w="4410" w:type="dxa"/>
          </w:tcPr>
          <w:p w14:paraId="72292029" w14:textId="77777777" w:rsidR="00007663" w:rsidRPr="006355ED" w:rsidRDefault="0056486C">
            <w:pPr>
              <w:pStyle w:val="Heading1"/>
              <w:rPr>
                <w:u w:val="single"/>
              </w:rPr>
            </w:pPr>
            <w:r w:rsidRPr="006355ED">
              <w:rPr>
                <w:u w:val="single"/>
              </w:rPr>
              <w:lastRenderedPageBreak/>
              <w:t>Checklist for your horse:</w:t>
            </w:r>
          </w:p>
          <w:p w14:paraId="2EC3BBE2" w14:textId="77777777" w:rsidR="0056486C" w:rsidRPr="00FF13D7" w:rsidRDefault="0056486C" w:rsidP="00FF13D7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FF13D7">
              <w:rPr>
                <w:sz w:val="24"/>
              </w:rPr>
              <w:t>Halter/ Lead rope</w:t>
            </w:r>
          </w:p>
          <w:p w14:paraId="260B91AA" w14:textId="77777777" w:rsidR="0056486C" w:rsidRPr="00FF13D7" w:rsidRDefault="0056486C" w:rsidP="0056486C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FF13D7">
              <w:rPr>
                <w:sz w:val="24"/>
              </w:rPr>
              <w:t>Fly Spray</w:t>
            </w:r>
          </w:p>
          <w:p w14:paraId="24DFE1F4" w14:textId="77777777" w:rsidR="0056486C" w:rsidRPr="00FF13D7" w:rsidRDefault="0056486C" w:rsidP="0056486C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FF13D7">
              <w:rPr>
                <w:sz w:val="24"/>
              </w:rPr>
              <w:t>Fly Sheet</w:t>
            </w:r>
          </w:p>
          <w:p w14:paraId="3BEC1426" w14:textId="77777777" w:rsidR="0056486C" w:rsidRPr="00FF13D7" w:rsidRDefault="0056486C" w:rsidP="0056486C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FF13D7">
              <w:rPr>
                <w:sz w:val="24"/>
              </w:rPr>
              <w:t>Fly/ UV mask</w:t>
            </w:r>
          </w:p>
          <w:p w14:paraId="6ACDCCB8" w14:textId="77777777" w:rsidR="0056486C" w:rsidRPr="00FF13D7" w:rsidRDefault="0056486C" w:rsidP="0056486C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FF13D7">
              <w:rPr>
                <w:sz w:val="24"/>
              </w:rPr>
              <w:t>Winter Blanket</w:t>
            </w:r>
          </w:p>
          <w:p w14:paraId="7433A3A7" w14:textId="77777777" w:rsidR="0056486C" w:rsidRPr="00FF13D7" w:rsidRDefault="0056486C" w:rsidP="0056486C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FF13D7">
              <w:rPr>
                <w:sz w:val="24"/>
              </w:rPr>
              <w:t>Brushes/ Combs</w:t>
            </w:r>
          </w:p>
          <w:p w14:paraId="7C1A44C3" w14:textId="77777777" w:rsidR="0056486C" w:rsidRPr="00FF13D7" w:rsidRDefault="0056486C" w:rsidP="0056486C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FF13D7">
              <w:rPr>
                <w:sz w:val="24"/>
              </w:rPr>
              <w:t>Shampoo/Conditioner</w:t>
            </w:r>
          </w:p>
          <w:p w14:paraId="16CCD9DD" w14:textId="77777777" w:rsidR="0056486C" w:rsidRPr="00FF13D7" w:rsidRDefault="0056486C" w:rsidP="0056486C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FF13D7">
              <w:rPr>
                <w:sz w:val="24"/>
              </w:rPr>
              <w:t>Hoof Pick</w:t>
            </w:r>
          </w:p>
          <w:p w14:paraId="4BCEB1DA" w14:textId="77777777" w:rsidR="0056486C" w:rsidRPr="00FF13D7" w:rsidRDefault="0056486C" w:rsidP="0056486C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FF13D7">
              <w:rPr>
                <w:sz w:val="24"/>
              </w:rPr>
              <w:t>Clean Water Daily</w:t>
            </w:r>
          </w:p>
          <w:p w14:paraId="5389C55F" w14:textId="77777777" w:rsidR="0056486C" w:rsidRPr="00FF13D7" w:rsidRDefault="0056486C" w:rsidP="0056486C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FF13D7">
              <w:rPr>
                <w:sz w:val="24"/>
              </w:rPr>
              <w:t>Food/ Hay</w:t>
            </w:r>
          </w:p>
          <w:p w14:paraId="6765AACC" w14:textId="77777777" w:rsidR="00FF13D7" w:rsidRPr="00FF13D7" w:rsidRDefault="00FF13D7" w:rsidP="0056486C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FF13D7">
              <w:rPr>
                <w:sz w:val="24"/>
              </w:rPr>
              <w:t>Treats</w:t>
            </w:r>
          </w:p>
          <w:p w14:paraId="4256336B" w14:textId="77777777" w:rsidR="00FF13D7" w:rsidRPr="00FF13D7" w:rsidRDefault="00FF13D7" w:rsidP="0056486C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FF13D7">
              <w:rPr>
                <w:sz w:val="24"/>
              </w:rPr>
              <w:t>Salt/Mineral Block</w:t>
            </w:r>
          </w:p>
          <w:p w14:paraId="7FFF6B81" w14:textId="77777777" w:rsidR="00FF13D7" w:rsidRPr="00FF13D7" w:rsidRDefault="00FF13D7" w:rsidP="0056486C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FF13D7">
              <w:rPr>
                <w:sz w:val="24"/>
              </w:rPr>
              <w:t>Sunscreen</w:t>
            </w:r>
          </w:p>
          <w:p w14:paraId="04CC39B0" w14:textId="77777777" w:rsidR="00FF13D7" w:rsidRPr="00FF13D7" w:rsidRDefault="00FF13D7" w:rsidP="0056486C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FF13D7">
              <w:rPr>
                <w:sz w:val="24"/>
              </w:rPr>
              <w:t>Horse Wormer</w:t>
            </w:r>
          </w:p>
          <w:p w14:paraId="29CDD84D" w14:textId="77777777" w:rsidR="00FF13D7" w:rsidRPr="00FF13D7" w:rsidRDefault="00FF13D7" w:rsidP="0056486C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FF13D7">
              <w:rPr>
                <w:sz w:val="24"/>
              </w:rPr>
              <w:t>Coggins Test</w:t>
            </w:r>
          </w:p>
          <w:p w14:paraId="58EFC0C3" w14:textId="77777777" w:rsidR="00FF13D7" w:rsidRPr="00FF13D7" w:rsidRDefault="00FF13D7" w:rsidP="0056486C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FF13D7">
              <w:rPr>
                <w:sz w:val="24"/>
              </w:rPr>
              <w:t>Veterinarian</w:t>
            </w:r>
          </w:p>
          <w:p w14:paraId="00C2DAED" w14:textId="77777777" w:rsidR="00FF13D7" w:rsidRPr="00FF13D7" w:rsidRDefault="00FF13D7" w:rsidP="0056486C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FF13D7">
              <w:rPr>
                <w:sz w:val="24"/>
              </w:rPr>
              <w:t>Farrier</w:t>
            </w:r>
          </w:p>
          <w:p w14:paraId="4E5560A8" w14:textId="77777777" w:rsidR="00FF13D7" w:rsidRPr="006355ED" w:rsidRDefault="00FF13D7" w:rsidP="00FF13D7">
            <w:pPr>
              <w:pStyle w:val="Heading1"/>
              <w:rPr>
                <w:u w:val="single"/>
              </w:rPr>
            </w:pPr>
            <w:r w:rsidRPr="00FF13D7">
              <w:rPr>
                <w:sz w:val="36"/>
              </w:rPr>
              <w:t xml:space="preserve"> </w:t>
            </w:r>
            <w:r w:rsidRPr="006355ED">
              <w:rPr>
                <w:u w:val="single"/>
              </w:rPr>
              <w:t>Bringing your Horse Home:</w:t>
            </w:r>
          </w:p>
          <w:p w14:paraId="3C69ED77" w14:textId="77777777" w:rsidR="00FF13D7" w:rsidRPr="00FF13D7" w:rsidRDefault="00FF13D7" w:rsidP="00FF13D7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2"/>
              </w:rPr>
            </w:pPr>
            <w:r w:rsidRPr="00FF13D7">
              <w:rPr>
                <w:sz w:val="24"/>
                <w:szCs w:val="22"/>
              </w:rPr>
              <w:t>Adequate turn-out space</w:t>
            </w:r>
          </w:p>
          <w:p w14:paraId="46C7CAC4" w14:textId="77777777" w:rsidR="00FF13D7" w:rsidRPr="00FF13D7" w:rsidRDefault="00FF13D7" w:rsidP="00FF13D7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2"/>
              </w:rPr>
            </w:pPr>
            <w:r w:rsidRPr="00FF13D7">
              <w:rPr>
                <w:sz w:val="24"/>
                <w:szCs w:val="22"/>
              </w:rPr>
              <w:t>Refuge from weather</w:t>
            </w:r>
          </w:p>
          <w:p w14:paraId="79BAA78D" w14:textId="77777777" w:rsidR="00FF13D7" w:rsidRPr="00FF13D7" w:rsidRDefault="00FF13D7" w:rsidP="00FF13D7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2"/>
              </w:rPr>
            </w:pPr>
            <w:r w:rsidRPr="00FF13D7">
              <w:rPr>
                <w:sz w:val="24"/>
                <w:szCs w:val="22"/>
              </w:rPr>
              <w:t xml:space="preserve">Emergency Plan </w:t>
            </w:r>
          </w:p>
          <w:p w14:paraId="08BAD113" w14:textId="77777777" w:rsidR="00FF13D7" w:rsidRPr="00FF13D7" w:rsidRDefault="00FF13D7" w:rsidP="00FF13D7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2"/>
              </w:rPr>
            </w:pPr>
            <w:r w:rsidRPr="00FF13D7">
              <w:rPr>
                <w:sz w:val="24"/>
                <w:szCs w:val="22"/>
              </w:rPr>
              <w:t>Health and Safety needs</w:t>
            </w:r>
          </w:p>
          <w:p w14:paraId="01F37B55" w14:textId="77777777" w:rsidR="00FF13D7" w:rsidRPr="00FF13D7" w:rsidRDefault="00FF13D7" w:rsidP="00FF13D7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2"/>
              </w:rPr>
            </w:pPr>
            <w:r w:rsidRPr="00FF13D7">
              <w:rPr>
                <w:sz w:val="24"/>
                <w:szCs w:val="22"/>
              </w:rPr>
              <w:t>Feeding Schedule</w:t>
            </w:r>
          </w:p>
          <w:p w14:paraId="74CF0C8B" w14:textId="77777777" w:rsidR="00FF13D7" w:rsidRPr="00FF13D7" w:rsidRDefault="00FF13D7" w:rsidP="00FF13D7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2"/>
              </w:rPr>
            </w:pPr>
            <w:r w:rsidRPr="00FF13D7">
              <w:rPr>
                <w:sz w:val="24"/>
                <w:szCs w:val="22"/>
              </w:rPr>
              <w:t>Learn Signs of Colic and the different types</w:t>
            </w:r>
          </w:p>
          <w:p w14:paraId="46213832" w14:textId="77777777" w:rsidR="00FF13D7" w:rsidRPr="00FF13D7" w:rsidRDefault="00FF13D7" w:rsidP="00FF13D7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2"/>
              </w:rPr>
            </w:pPr>
            <w:r w:rsidRPr="00FF13D7">
              <w:rPr>
                <w:sz w:val="24"/>
                <w:szCs w:val="22"/>
              </w:rPr>
              <w:t>Learn signs of Choking</w:t>
            </w:r>
          </w:p>
          <w:p w14:paraId="03759EC6" w14:textId="77777777" w:rsidR="00FF13D7" w:rsidRPr="00FF13D7" w:rsidRDefault="00FF13D7" w:rsidP="00FF13D7">
            <w:pPr>
              <w:rPr>
                <w:sz w:val="22"/>
                <w:szCs w:val="22"/>
              </w:rPr>
            </w:pPr>
          </w:p>
        </w:tc>
        <w:tc>
          <w:tcPr>
            <w:tcW w:w="20" w:type="dxa"/>
          </w:tcPr>
          <w:p w14:paraId="5258C5C7" w14:textId="77777777" w:rsidR="00007663" w:rsidRDefault="00007663"/>
        </w:tc>
        <w:tc>
          <w:tcPr>
            <w:tcW w:w="250" w:type="dxa"/>
          </w:tcPr>
          <w:p w14:paraId="32A857CF" w14:textId="77777777" w:rsidR="00007663" w:rsidRDefault="00007663"/>
        </w:tc>
        <w:tc>
          <w:tcPr>
            <w:tcW w:w="5060" w:type="dxa"/>
          </w:tcPr>
          <w:p w14:paraId="7F3D64FB" w14:textId="77777777" w:rsidR="00C77F8C" w:rsidRDefault="00E91CFE" w:rsidP="00E91CFE">
            <w:pPr>
              <w:pStyle w:val="Quote"/>
              <w:jc w:val="center"/>
            </w:pPr>
            <w:r>
              <w:t>A&amp;A Horse Haven</w:t>
            </w:r>
          </w:p>
          <w:p w14:paraId="7157E7A4" w14:textId="77777777" w:rsidR="00C77F8C" w:rsidRDefault="00C77F8C" w:rsidP="00C77F8C">
            <w:pPr>
              <w:pStyle w:val="Heading1"/>
            </w:pPr>
            <w:r>
              <w:t>Health Concerns to learn:</w:t>
            </w:r>
          </w:p>
          <w:p w14:paraId="545E8586" w14:textId="77777777" w:rsidR="00C77F8C" w:rsidRPr="00C77F8C" w:rsidRDefault="00C77F8C" w:rsidP="00C77F8C">
            <w:pPr>
              <w:pStyle w:val="ListParagraph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C77F8C">
              <w:rPr>
                <w:sz w:val="24"/>
                <w:szCs w:val="24"/>
              </w:rPr>
              <w:t xml:space="preserve">Runny nose with color </w:t>
            </w:r>
          </w:p>
          <w:p w14:paraId="493544C3" w14:textId="77777777" w:rsidR="00C77F8C" w:rsidRPr="00C77F8C" w:rsidRDefault="00C77F8C" w:rsidP="00C77F8C">
            <w:pPr>
              <w:pStyle w:val="ListParagraph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C77F8C">
              <w:rPr>
                <w:sz w:val="24"/>
                <w:szCs w:val="24"/>
              </w:rPr>
              <w:t>Watch for changes in body weight</w:t>
            </w:r>
          </w:p>
          <w:p w14:paraId="1B9BD9F0" w14:textId="77777777" w:rsidR="00C77F8C" w:rsidRPr="00C77F8C" w:rsidRDefault="00C77F8C" w:rsidP="00C77F8C">
            <w:pPr>
              <w:pStyle w:val="ListParagraph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C77F8C">
              <w:rPr>
                <w:sz w:val="24"/>
                <w:szCs w:val="24"/>
              </w:rPr>
              <w:t>Signs or pain or discomfort</w:t>
            </w:r>
          </w:p>
          <w:p w14:paraId="450491A5" w14:textId="77777777" w:rsidR="00C77F8C" w:rsidRPr="00C77F8C" w:rsidRDefault="00C77F8C" w:rsidP="00C77F8C">
            <w:pPr>
              <w:pStyle w:val="ListParagraph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C77F8C">
              <w:rPr>
                <w:sz w:val="24"/>
                <w:szCs w:val="24"/>
              </w:rPr>
              <w:t>Routine hoof care</w:t>
            </w:r>
          </w:p>
          <w:p w14:paraId="5B544F64" w14:textId="77777777" w:rsidR="00C77F8C" w:rsidRPr="00C77F8C" w:rsidRDefault="00C77F8C" w:rsidP="00C77F8C">
            <w:pPr>
              <w:pStyle w:val="ListParagraph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C77F8C">
              <w:rPr>
                <w:sz w:val="24"/>
                <w:szCs w:val="24"/>
              </w:rPr>
              <w:t xml:space="preserve">Routine Vet checks </w:t>
            </w:r>
          </w:p>
          <w:p w14:paraId="4C76911C" w14:textId="77777777" w:rsidR="00C77F8C" w:rsidRPr="00C77F8C" w:rsidRDefault="00C77F8C" w:rsidP="00C77F8C">
            <w:pPr>
              <w:pStyle w:val="ListParagraph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C77F8C">
              <w:rPr>
                <w:sz w:val="24"/>
                <w:szCs w:val="24"/>
              </w:rPr>
              <w:t>Immunizations</w:t>
            </w:r>
          </w:p>
          <w:p w14:paraId="7BA9BA95" w14:textId="77777777" w:rsidR="00C77F8C" w:rsidRPr="00C77F8C" w:rsidRDefault="00C77F8C" w:rsidP="00C77F8C">
            <w:pPr>
              <w:pStyle w:val="ListParagraph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C77F8C">
              <w:rPr>
                <w:sz w:val="24"/>
                <w:szCs w:val="24"/>
              </w:rPr>
              <w:t>Body Language</w:t>
            </w:r>
          </w:p>
          <w:p w14:paraId="3967D70C" w14:textId="77777777" w:rsidR="00C77F8C" w:rsidRPr="00C77F8C" w:rsidRDefault="00C77F8C" w:rsidP="00C77F8C">
            <w:pPr>
              <w:pStyle w:val="ListParagraph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C77F8C">
              <w:rPr>
                <w:sz w:val="24"/>
                <w:szCs w:val="24"/>
              </w:rPr>
              <w:t>Age appropriate diets</w:t>
            </w:r>
          </w:p>
          <w:p w14:paraId="5FB1B702" w14:textId="77777777" w:rsidR="00C77F8C" w:rsidRDefault="00C77F8C" w:rsidP="00C77F8C">
            <w:pPr>
              <w:pStyle w:val="ListParagraph"/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C77F8C">
              <w:rPr>
                <w:sz w:val="24"/>
                <w:szCs w:val="24"/>
              </w:rPr>
              <w:t>Skin Care</w:t>
            </w:r>
          </w:p>
          <w:p w14:paraId="3FC6A4CA" w14:textId="77777777" w:rsidR="00E91CFE" w:rsidRPr="00C77F8C" w:rsidRDefault="00E91CFE" w:rsidP="00E91CFE">
            <w:pPr>
              <w:pStyle w:val="ListParagraph"/>
              <w:rPr>
                <w:sz w:val="24"/>
                <w:szCs w:val="24"/>
              </w:rPr>
            </w:pPr>
          </w:p>
          <w:p w14:paraId="42ACA3C9" w14:textId="77777777" w:rsidR="00C77F8C" w:rsidRDefault="00C77F8C" w:rsidP="00C77F8C">
            <w:pPr>
              <w:pStyle w:val="Heading1"/>
            </w:pPr>
            <w:r>
              <w:t>Helpful Tips:</w:t>
            </w:r>
          </w:p>
          <w:p w14:paraId="74143E04" w14:textId="77777777" w:rsidR="00C77F8C" w:rsidRPr="00E91CFE" w:rsidRDefault="00C77F8C" w:rsidP="00C77F8C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E91CFE">
              <w:rPr>
                <w:sz w:val="24"/>
                <w:szCs w:val="24"/>
              </w:rPr>
              <w:t>Learn your horses actions</w:t>
            </w:r>
          </w:p>
          <w:p w14:paraId="479C2427" w14:textId="77777777" w:rsidR="00C77F8C" w:rsidRPr="00E91CFE" w:rsidRDefault="00C77F8C" w:rsidP="00C77F8C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E91CFE">
              <w:rPr>
                <w:sz w:val="24"/>
                <w:szCs w:val="24"/>
              </w:rPr>
              <w:t>Routine</w:t>
            </w:r>
            <w:r w:rsidR="00E91CFE" w:rsidRPr="00E91CFE">
              <w:rPr>
                <w:sz w:val="24"/>
                <w:szCs w:val="24"/>
              </w:rPr>
              <w:t xml:space="preserve"> grooming</w:t>
            </w:r>
          </w:p>
          <w:p w14:paraId="4C23BA05" w14:textId="77777777" w:rsidR="00E91CFE" w:rsidRPr="00E91CFE" w:rsidRDefault="00E91CFE" w:rsidP="00C77F8C">
            <w:pPr>
              <w:pStyle w:val="ListParagraph"/>
              <w:numPr>
                <w:ilvl w:val="0"/>
                <w:numId w:val="14"/>
              </w:numPr>
            </w:pPr>
            <w:r w:rsidRPr="00E91CFE">
              <w:rPr>
                <w:sz w:val="24"/>
                <w:szCs w:val="24"/>
              </w:rPr>
              <w:t>Be courteous to your horse</w:t>
            </w:r>
          </w:p>
          <w:p w14:paraId="11A42118" w14:textId="77777777" w:rsidR="00E91CFE" w:rsidRPr="00E91CFE" w:rsidRDefault="00E91CFE" w:rsidP="00C77F8C">
            <w:pPr>
              <w:pStyle w:val="ListParagraph"/>
              <w:numPr>
                <w:ilvl w:val="0"/>
                <w:numId w:val="14"/>
              </w:numPr>
            </w:pPr>
            <w:r>
              <w:rPr>
                <w:sz w:val="24"/>
                <w:szCs w:val="24"/>
              </w:rPr>
              <w:t xml:space="preserve">When traveling be cautious letting your horses strange buckets </w:t>
            </w:r>
          </w:p>
          <w:p w14:paraId="60964FF0" w14:textId="77777777" w:rsidR="00E91CFE" w:rsidRPr="00E91CFE" w:rsidRDefault="00E91CFE" w:rsidP="00C77F8C">
            <w:pPr>
              <w:pStyle w:val="ListParagraph"/>
              <w:numPr>
                <w:ilvl w:val="0"/>
                <w:numId w:val="14"/>
              </w:numPr>
            </w:pPr>
            <w:r>
              <w:rPr>
                <w:sz w:val="24"/>
                <w:szCs w:val="24"/>
              </w:rPr>
              <w:t>Check on horse several times daily</w:t>
            </w:r>
          </w:p>
          <w:p w14:paraId="01858933" w14:textId="77777777" w:rsidR="00E91CFE" w:rsidRPr="00E91CFE" w:rsidRDefault="00E91CFE" w:rsidP="00C77F8C">
            <w:pPr>
              <w:pStyle w:val="ListParagraph"/>
              <w:numPr>
                <w:ilvl w:val="0"/>
                <w:numId w:val="14"/>
              </w:numPr>
            </w:pPr>
            <w:r>
              <w:rPr>
                <w:sz w:val="24"/>
                <w:szCs w:val="24"/>
              </w:rPr>
              <w:t xml:space="preserve">Create a bind with your horse </w:t>
            </w:r>
          </w:p>
          <w:p w14:paraId="7AED294A" w14:textId="77777777" w:rsidR="00E91CFE" w:rsidRPr="00E91CFE" w:rsidRDefault="00E91CFE" w:rsidP="00C77F8C">
            <w:pPr>
              <w:pStyle w:val="ListParagraph"/>
              <w:numPr>
                <w:ilvl w:val="0"/>
                <w:numId w:val="14"/>
              </w:numPr>
            </w:pPr>
            <w:r>
              <w:rPr>
                <w:sz w:val="24"/>
                <w:szCs w:val="24"/>
              </w:rPr>
              <w:t>Earn its trust</w:t>
            </w:r>
          </w:p>
          <w:p w14:paraId="7755EBD3" w14:textId="77777777" w:rsidR="00E91CFE" w:rsidRPr="00E91CFE" w:rsidRDefault="00E91CFE" w:rsidP="00C77F8C">
            <w:pPr>
              <w:pStyle w:val="ListParagraph"/>
              <w:numPr>
                <w:ilvl w:val="0"/>
                <w:numId w:val="14"/>
              </w:numPr>
            </w:pPr>
            <w:r>
              <w:rPr>
                <w:sz w:val="24"/>
                <w:szCs w:val="24"/>
              </w:rPr>
              <w:t>Be patient</w:t>
            </w:r>
          </w:p>
          <w:p w14:paraId="3644F145" w14:textId="77777777" w:rsidR="00E91CFE" w:rsidRPr="00E91CFE" w:rsidRDefault="00E91CFE" w:rsidP="00C77F8C">
            <w:pPr>
              <w:pStyle w:val="ListParagraph"/>
              <w:numPr>
                <w:ilvl w:val="0"/>
                <w:numId w:val="14"/>
              </w:numPr>
            </w:pPr>
            <w:r>
              <w:rPr>
                <w:sz w:val="24"/>
                <w:szCs w:val="24"/>
              </w:rPr>
              <w:t>Be calm</w:t>
            </w:r>
          </w:p>
          <w:p w14:paraId="0DE8A209" w14:textId="77777777" w:rsidR="00E91CFE" w:rsidRPr="00C77F8C" w:rsidRDefault="00E91CFE" w:rsidP="00E91CFE">
            <w:pPr>
              <w:ind w:left="360"/>
            </w:pPr>
          </w:p>
        </w:tc>
        <w:tc>
          <w:tcPr>
            <w:tcW w:w="20" w:type="dxa"/>
          </w:tcPr>
          <w:p w14:paraId="309CEF10" w14:textId="77777777" w:rsidR="00007663" w:rsidRDefault="00007663"/>
        </w:tc>
        <w:tc>
          <w:tcPr>
            <w:tcW w:w="230" w:type="dxa"/>
          </w:tcPr>
          <w:p w14:paraId="0F8C10B5" w14:textId="77777777" w:rsidR="00007663" w:rsidRDefault="00007663"/>
        </w:tc>
        <w:tc>
          <w:tcPr>
            <w:tcW w:w="4230" w:type="dxa"/>
          </w:tcPr>
          <w:p w14:paraId="0B69A5B5" w14:textId="77777777" w:rsidR="00007663" w:rsidRPr="006355ED" w:rsidRDefault="006355ED" w:rsidP="006355ED">
            <w:pPr>
              <w:pStyle w:val="Heading1"/>
              <w:jc w:val="center"/>
              <w:rPr>
                <w:u w:val="single"/>
              </w:rPr>
            </w:pPr>
            <w:r w:rsidRPr="006355ED">
              <w:rPr>
                <w:u w:val="single"/>
              </w:rPr>
              <w:t>Diseases to watch for in your horses:</w:t>
            </w:r>
          </w:p>
          <w:p w14:paraId="6F06BBD6" w14:textId="77777777" w:rsidR="006355ED" w:rsidRPr="00C77F8C" w:rsidRDefault="006355ED" w:rsidP="006355ED">
            <w:pPr>
              <w:pStyle w:val="ListParagraph"/>
              <w:numPr>
                <w:ilvl w:val="0"/>
                <w:numId w:val="10"/>
              </w:numPr>
              <w:rPr>
                <w:sz w:val="14"/>
              </w:rPr>
            </w:pPr>
            <w:r w:rsidRPr="00C77F8C">
              <w:rPr>
                <w:sz w:val="24"/>
                <w:u w:val="single"/>
              </w:rPr>
              <w:t>Rain Rot:</w:t>
            </w:r>
            <w:r w:rsidRPr="00C77F8C">
              <w:rPr>
                <w:sz w:val="24"/>
              </w:rPr>
              <w:t xml:space="preserve"> Common bacterial skin disease in horses; Characterized by matted ha</w:t>
            </w:r>
            <w:r w:rsidR="00136C4A" w:rsidRPr="00C77F8C">
              <w:rPr>
                <w:sz w:val="24"/>
              </w:rPr>
              <w:t>ir and skin lesions that ooze and form clumps.</w:t>
            </w:r>
          </w:p>
          <w:p w14:paraId="7060EB96" w14:textId="77777777" w:rsidR="00136C4A" w:rsidRPr="00C77F8C" w:rsidRDefault="00136C4A" w:rsidP="006355ED">
            <w:pPr>
              <w:pStyle w:val="ListParagraph"/>
              <w:numPr>
                <w:ilvl w:val="0"/>
                <w:numId w:val="10"/>
              </w:numPr>
              <w:rPr>
                <w:sz w:val="14"/>
              </w:rPr>
            </w:pPr>
            <w:r w:rsidRPr="00C77F8C">
              <w:rPr>
                <w:sz w:val="24"/>
                <w:u w:val="single"/>
              </w:rPr>
              <w:t>Rabies:</w:t>
            </w:r>
            <w:r w:rsidRPr="00C77F8C">
              <w:rPr>
                <w:sz w:val="24"/>
              </w:rPr>
              <w:t xml:space="preserve"> Horses can get rabies by being bitten by a rabid animal. Such as skunk, fox, or raccoon.</w:t>
            </w:r>
          </w:p>
          <w:p w14:paraId="513ADA98" w14:textId="77777777" w:rsidR="00136C4A" w:rsidRPr="00C77F8C" w:rsidRDefault="00136C4A" w:rsidP="006355ED">
            <w:pPr>
              <w:pStyle w:val="ListParagraph"/>
              <w:numPr>
                <w:ilvl w:val="0"/>
                <w:numId w:val="10"/>
              </w:numPr>
              <w:rPr>
                <w:sz w:val="16"/>
              </w:rPr>
            </w:pPr>
            <w:r w:rsidRPr="00C77F8C">
              <w:rPr>
                <w:sz w:val="24"/>
                <w:u w:val="single"/>
              </w:rPr>
              <w:t>Ringworm</w:t>
            </w:r>
            <w:r w:rsidRPr="00C77F8C">
              <w:rPr>
                <w:sz w:val="24"/>
              </w:rPr>
              <w:t>: common fungal skin infection of many animal species. Horses show circular patches</w:t>
            </w:r>
            <w:r w:rsidR="00141011" w:rsidRPr="00C77F8C">
              <w:rPr>
                <w:sz w:val="24"/>
              </w:rPr>
              <w:t xml:space="preserve"> of hair loss with crusting and scaling of the skin. Can be transmitted from skin to skin contact with the area can contact it.</w:t>
            </w:r>
          </w:p>
          <w:p w14:paraId="59E0D1DC" w14:textId="77777777" w:rsidR="00141011" w:rsidRPr="00C77F8C" w:rsidRDefault="00141011" w:rsidP="006355ED">
            <w:pPr>
              <w:pStyle w:val="ListParagraph"/>
              <w:numPr>
                <w:ilvl w:val="0"/>
                <w:numId w:val="10"/>
              </w:numPr>
              <w:rPr>
                <w:sz w:val="16"/>
              </w:rPr>
            </w:pPr>
            <w:r w:rsidRPr="00C77F8C">
              <w:rPr>
                <w:sz w:val="24"/>
              </w:rPr>
              <w:t>Other diseases to look for are salmonellosis, anthrax, brucellosis and leptosposis.</w:t>
            </w:r>
          </w:p>
          <w:p w14:paraId="20DFBA31" w14:textId="77777777" w:rsidR="00141011" w:rsidRDefault="00141011" w:rsidP="00141011">
            <w:pPr>
              <w:pStyle w:val="ListParagraph"/>
              <w:rPr>
                <w:sz w:val="24"/>
              </w:rPr>
            </w:pPr>
            <w:r w:rsidRPr="00C77F8C">
              <w:rPr>
                <w:sz w:val="24"/>
              </w:rPr>
              <w:t>Also do your research.</w:t>
            </w:r>
          </w:p>
          <w:p w14:paraId="41F6B867" w14:textId="77777777" w:rsidR="00E91CFE" w:rsidRPr="00E91CFE" w:rsidRDefault="00E91CFE" w:rsidP="00E91CFE">
            <w:pPr>
              <w:pStyle w:val="Heading1"/>
            </w:pPr>
            <w:r>
              <w:t>Websites/Magazines we recommend for research:</w:t>
            </w:r>
          </w:p>
          <w:p w14:paraId="310D0FA6" w14:textId="77777777" w:rsidR="00C77F8C" w:rsidRPr="00E91CFE" w:rsidRDefault="00C77F8C" w:rsidP="00C77F8C">
            <w:pPr>
              <w:pStyle w:val="ListParagraph"/>
              <w:numPr>
                <w:ilvl w:val="0"/>
                <w:numId w:val="13"/>
              </w:numPr>
            </w:pPr>
            <w:r w:rsidRPr="00C77F8C">
              <w:rPr>
                <w:sz w:val="24"/>
              </w:rPr>
              <w:t>M</w:t>
            </w:r>
            <w:r w:rsidR="00E91CFE">
              <w:rPr>
                <w:sz w:val="24"/>
              </w:rPr>
              <w:t>erk Vet manual</w:t>
            </w:r>
          </w:p>
          <w:p w14:paraId="5D1E310A" w14:textId="77777777" w:rsidR="00E91CFE" w:rsidRPr="00E91CFE" w:rsidRDefault="00E91CFE" w:rsidP="00C77F8C">
            <w:pPr>
              <w:pStyle w:val="ListParagraph"/>
              <w:numPr>
                <w:ilvl w:val="0"/>
                <w:numId w:val="13"/>
              </w:numPr>
            </w:pPr>
            <w:r>
              <w:rPr>
                <w:sz w:val="24"/>
              </w:rPr>
              <w:t>Thehorse.com</w:t>
            </w:r>
          </w:p>
          <w:p w14:paraId="6A4C2F63" w14:textId="77777777" w:rsidR="00E91CFE" w:rsidRPr="00E91CFE" w:rsidRDefault="00E91CFE" w:rsidP="00C77F8C">
            <w:pPr>
              <w:pStyle w:val="ListParagraph"/>
              <w:numPr>
                <w:ilvl w:val="0"/>
                <w:numId w:val="13"/>
              </w:numPr>
            </w:pPr>
            <w:r>
              <w:rPr>
                <w:sz w:val="24"/>
              </w:rPr>
              <w:t>Horse side vet guide</w:t>
            </w:r>
          </w:p>
          <w:p w14:paraId="07C2D23E" w14:textId="77777777" w:rsidR="00E91CFE" w:rsidRPr="00E91CFE" w:rsidRDefault="00E91CFE" w:rsidP="00C77F8C">
            <w:pPr>
              <w:pStyle w:val="ListParagraph"/>
              <w:numPr>
                <w:ilvl w:val="0"/>
                <w:numId w:val="13"/>
              </w:numPr>
            </w:pPr>
            <w:r>
              <w:rPr>
                <w:sz w:val="24"/>
              </w:rPr>
              <w:t>saddleupSAFTEY.com</w:t>
            </w:r>
          </w:p>
          <w:p w14:paraId="58084FDE" w14:textId="77777777" w:rsidR="00E91CFE" w:rsidRPr="00E91CFE" w:rsidRDefault="00E91CFE" w:rsidP="00C77F8C">
            <w:pPr>
              <w:pStyle w:val="ListParagraph"/>
              <w:numPr>
                <w:ilvl w:val="0"/>
                <w:numId w:val="13"/>
              </w:numPr>
            </w:pPr>
            <w:proofErr w:type="spellStart"/>
            <w:r>
              <w:rPr>
                <w:sz w:val="24"/>
              </w:rPr>
              <w:t>theHorse</w:t>
            </w:r>
            <w:proofErr w:type="spellEnd"/>
          </w:p>
          <w:p w14:paraId="51ECCC18" w14:textId="77777777" w:rsidR="00E91CFE" w:rsidRPr="00E91CFE" w:rsidRDefault="00E91CFE" w:rsidP="00C77F8C">
            <w:pPr>
              <w:pStyle w:val="ListParagraph"/>
              <w:numPr>
                <w:ilvl w:val="0"/>
                <w:numId w:val="13"/>
              </w:numPr>
            </w:pPr>
            <w:r>
              <w:rPr>
                <w:sz w:val="24"/>
              </w:rPr>
              <w:t>Carson James Videos</w:t>
            </w:r>
          </w:p>
          <w:p w14:paraId="045E8366" w14:textId="77777777" w:rsidR="00E91CFE" w:rsidRPr="00C77F8C" w:rsidRDefault="00E91CFE" w:rsidP="00C77F8C">
            <w:pPr>
              <w:pStyle w:val="ListParagraph"/>
              <w:numPr>
                <w:ilvl w:val="0"/>
                <w:numId w:val="13"/>
              </w:numPr>
            </w:pPr>
            <w:r>
              <w:rPr>
                <w:sz w:val="24"/>
              </w:rPr>
              <w:t>WebMDvets.com</w:t>
            </w:r>
          </w:p>
        </w:tc>
      </w:tr>
    </w:tbl>
    <w:p w14:paraId="0C076C72" w14:textId="77777777" w:rsidR="00007663" w:rsidRDefault="00007663">
      <w:pPr>
        <w:pStyle w:val="NoSpacing"/>
      </w:pPr>
    </w:p>
    <w:sectPr w:rsidR="00007663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205D51D7"/>
    <w:multiLevelType w:val="hybridMultilevel"/>
    <w:tmpl w:val="B6684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7F0C1C"/>
    <w:multiLevelType w:val="hybridMultilevel"/>
    <w:tmpl w:val="AA32B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E22F56"/>
    <w:multiLevelType w:val="hybridMultilevel"/>
    <w:tmpl w:val="5F443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776DF7"/>
    <w:multiLevelType w:val="hybridMultilevel"/>
    <w:tmpl w:val="C58E8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CE2326"/>
    <w:multiLevelType w:val="hybridMultilevel"/>
    <w:tmpl w:val="3D287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DF1BFC"/>
    <w:multiLevelType w:val="hybridMultilevel"/>
    <w:tmpl w:val="92F89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8E7512"/>
    <w:multiLevelType w:val="hybridMultilevel"/>
    <w:tmpl w:val="E6CC9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C80C54"/>
    <w:multiLevelType w:val="hybridMultilevel"/>
    <w:tmpl w:val="487E8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  <w:num w:numId="11">
    <w:abstractNumId w:val="6"/>
  </w:num>
  <w:num w:numId="12">
    <w:abstractNumId w:val="5"/>
  </w:num>
  <w:num w:numId="13">
    <w:abstractNumId w:val="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2E8"/>
    <w:rsid w:val="00007663"/>
    <w:rsid w:val="00136C4A"/>
    <w:rsid w:val="00141011"/>
    <w:rsid w:val="003052B7"/>
    <w:rsid w:val="00362AA3"/>
    <w:rsid w:val="003D42E8"/>
    <w:rsid w:val="0056486C"/>
    <w:rsid w:val="005A4082"/>
    <w:rsid w:val="006355ED"/>
    <w:rsid w:val="00712967"/>
    <w:rsid w:val="007C7867"/>
    <w:rsid w:val="00987A98"/>
    <w:rsid w:val="00B1693C"/>
    <w:rsid w:val="00C46283"/>
    <w:rsid w:val="00C61B17"/>
    <w:rsid w:val="00C77F8C"/>
    <w:rsid w:val="00D063F4"/>
    <w:rsid w:val="00D40AC3"/>
    <w:rsid w:val="00E408FB"/>
    <w:rsid w:val="00E91CFE"/>
    <w:rsid w:val="00FF1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E3018A"/>
  <w15:chartTrackingRefBased/>
  <w15:docId w15:val="{77A577DE-254D-4089-8FA6-5DD827249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4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QuoteChar">
    <w:name w:val="Quote Char"/>
    <w:basedOn w:val="DefaultParagraphFont"/>
    <w:link w:val="Quote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table" w:styleId="PlainTable4">
    <w:name w:val="Plain Table 4"/>
    <w:basedOn w:val="TableNormal"/>
    <w:uiPriority w:val="44"/>
    <w:rsid w:val="00E408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unhideWhenUsed/>
    <w:qFormat/>
    <w:rsid w:val="005648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1B17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B17"/>
    <w:rPr>
      <w:rFonts w:ascii="Segoe UI" w:hAnsi="Segoe UI" w:cs="Segoe UI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1969\AppData\Roaming\Microsoft\Templates\Business%20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7B6725E20754C719960556648E81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B324D-CD71-491C-8A1B-CF08993F8F50}"/>
      </w:docPartPr>
      <w:docPartBody>
        <w:p w:rsidR="005922EE" w:rsidRDefault="009176E7">
          <w:pPr>
            <w:pStyle w:val="C7B6725E20754C719960556648E81254"/>
          </w:pPr>
          <w:r>
            <w:t>[Company Name]</w:t>
          </w:r>
        </w:p>
      </w:docPartBody>
    </w:docPart>
    <w:docPart>
      <w:docPartPr>
        <w:name w:val="1F0690D36BDA4C859A40B685A96BA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DF1F7-C5BB-43C7-871C-F3E1ADDCBF9D}"/>
      </w:docPartPr>
      <w:docPartBody>
        <w:p w:rsidR="005922EE" w:rsidRDefault="00496205" w:rsidP="00496205">
          <w:pPr>
            <w:pStyle w:val="1F0690D36BDA4C859A40B685A96BA0CC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205"/>
    <w:rsid w:val="002E45B2"/>
    <w:rsid w:val="00496205"/>
    <w:rsid w:val="005922EE"/>
    <w:rsid w:val="0091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B6725E20754C719960556648E81254">
    <w:name w:val="C7B6725E20754C719960556648E81254"/>
  </w:style>
  <w:style w:type="paragraph" w:customStyle="1" w:styleId="1F0690D36BDA4C859A40B685A96BA0CC">
    <w:name w:val="1F0690D36BDA4C859A40B685A96BA0CC"/>
    <w:rsid w:val="004962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Customize this brochure with information about your business. Insert your company logo, your own photos and change the colors to get the polished, professional look you want. 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840694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2012-06-04T06:22:00+00:00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1572288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TP102911893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F5F2B0-608D-46E2-9C86-A39D74495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CEF69BB3-2A44-47DF-983D-31A26E8EF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Brochure</Template>
  <TotalTime>0</TotalTime>
  <Pages>2</Pages>
  <Words>377</Words>
  <Characters>2151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A&amp;A Horse Haven Informational Brochure</Company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Alex1969</dc:creator>
  <cp:lastModifiedBy>Taylor Jackson</cp:lastModifiedBy>
  <cp:revision>2</cp:revision>
  <cp:lastPrinted>2020-08-27T02:18:00Z</cp:lastPrinted>
  <dcterms:created xsi:type="dcterms:W3CDTF">2020-10-13T01:53:00Z</dcterms:created>
  <dcterms:modified xsi:type="dcterms:W3CDTF">2020-10-13T01:53:00Z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